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57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7"/>
        <w:gridCol w:w="2769"/>
        <w:gridCol w:w="1687"/>
        <w:gridCol w:w="3487"/>
      </w:tblGrid>
      <w:tr w:rsidR="000172E5" w:rsidRPr="00862387" w14:paraId="117488F4" w14:textId="77777777" w:rsidTr="006F1B2C">
        <w:tc>
          <w:tcPr>
            <w:tcW w:w="5000" w:type="pct"/>
            <w:gridSpan w:val="4"/>
            <w:shd w:val="clear" w:color="auto" w:fill="5B9BD5" w:themeFill="accent5"/>
            <w:vAlign w:val="bottom"/>
          </w:tcPr>
          <w:p w14:paraId="1C0546A9" w14:textId="0893C938" w:rsidR="000172E5" w:rsidRPr="00862387" w:rsidRDefault="006F1B2C" w:rsidP="00637200">
            <w:pPr>
              <w:pStyle w:val="Heading1"/>
              <w:outlineLvl w:val="0"/>
              <w:rPr>
                <w:sz w:val="24"/>
                <w:szCs w:val="24"/>
              </w:rPr>
            </w:pPr>
            <w:r w:rsidRPr="00862387">
              <w:rPr>
                <w:color w:val="FFFFFF" w:themeColor="background1"/>
                <w:sz w:val="24"/>
                <w:szCs w:val="24"/>
              </w:rPr>
              <w:t>Participant Information</w:t>
            </w:r>
            <w:r w:rsidR="00CC5084">
              <w:rPr>
                <w:color w:val="FFFFFF" w:themeColor="background1"/>
                <w:sz w:val="24"/>
                <w:szCs w:val="24"/>
              </w:rPr>
              <w:t>:</w:t>
            </w:r>
          </w:p>
        </w:tc>
      </w:tr>
      <w:tr w:rsidR="000172E5" w:rsidRPr="00862387" w14:paraId="6472B24C" w14:textId="77777777" w:rsidTr="006F1B2C">
        <w:sdt>
          <w:sdtPr>
            <w:rPr>
              <w:sz w:val="24"/>
              <w:szCs w:val="24"/>
            </w:rPr>
            <w:id w:val="1621259925"/>
            <w:placeholder>
              <w:docPart w:val="689C6729F1F3014EAFBFC76D057C6B4C"/>
            </w:placeholder>
            <w:temporary/>
            <w:showingPlcHdr/>
            <w15:appearance w15:val="hidden"/>
          </w:sdtPr>
          <w:sdtContent>
            <w:tc>
              <w:tcPr>
                <w:tcW w:w="1196" w:type="pct"/>
                <w:vAlign w:val="bottom"/>
              </w:tcPr>
              <w:p w14:paraId="3EB6BE06" w14:textId="77777777" w:rsidR="000172E5" w:rsidRPr="00862387" w:rsidRDefault="007147D7" w:rsidP="00637200">
                <w:pPr>
                  <w:pStyle w:val="NormalIndent"/>
                  <w:rPr>
                    <w:sz w:val="24"/>
                    <w:szCs w:val="24"/>
                  </w:rPr>
                </w:pPr>
                <w:r w:rsidRPr="00862387">
                  <w:rPr>
                    <w:sz w:val="24"/>
                    <w:szCs w:val="24"/>
                  </w:rPr>
                  <w:t>First Name</w:t>
                </w:r>
              </w:p>
            </w:tc>
          </w:sdtContent>
        </w:sdt>
        <w:tc>
          <w:tcPr>
            <w:tcW w:w="3804" w:type="pct"/>
            <w:gridSpan w:val="3"/>
            <w:tcBorders>
              <w:bottom w:val="single" w:sz="4" w:space="0" w:color="auto"/>
            </w:tcBorders>
            <w:vAlign w:val="bottom"/>
          </w:tcPr>
          <w:p w14:paraId="03A4CDAA" w14:textId="77777777" w:rsidR="000172E5" w:rsidRPr="00862387" w:rsidRDefault="000172E5" w:rsidP="00311D4F">
            <w:pPr>
              <w:rPr>
                <w:sz w:val="24"/>
                <w:szCs w:val="24"/>
              </w:rPr>
            </w:pPr>
          </w:p>
        </w:tc>
      </w:tr>
      <w:tr w:rsidR="000172E5" w:rsidRPr="00862387" w14:paraId="44BBCB6B" w14:textId="77777777" w:rsidTr="006F1B2C">
        <w:sdt>
          <w:sdtPr>
            <w:rPr>
              <w:sz w:val="24"/>
              <w:szCs w:val="24"/>
            </w:rPr>
            <w:id w:val="-1470592894"/>
            <w:placeholder>
              <w:docPart w:val="C2D1E4536A199E468E582C8010713902"/>
            </w:placeholder>
            <w:temporary/>
            <w:showingPlcHdr/>
            <w15:appearance w15:val="hidden"/>
          </w:sdtPr>
          <w:sdtContent>
            <w:tc>
              <w:tcPr>
                <w:tcW w:w="1196" w:type="pct"/>
                <w:vAlign w:val="bottom"/>
              </w:tcPr>
              <w:p w14:paraId="1F2EE8A6" w14:textId="77777777" w:rsidR="000172E5" w:rsidRPr="00862387" w:rsidRDefault="007147D7" w:rsidP="00637200">
                <w:pPr>
                  <w:pStyle w:val="NormalIndent"/>
                  <w:rPr>
                    <w:sz w:val="24"/>
                    <w:szCs w:val="24"/>
                  </w:rPr>
                </w:pPr>
                <w:r w:rsidRPr="00862387">
                  <w:rPr>
                    <w:sz w:val="24"/>
                    <w:szCs w:val="24"/>
                  </w:rPr>
                  <w:t>Last Name</w:t>
                </w:r>
              </w:p>
            </w:tc>
          </w:sdtContent>
        </w:sdt>
        <w:tc>
          <w:tcPr>
            <w:tcW w:w="3804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59FF661" w14:textId="77777777" w:rsidR="000172E5" w:rsidRPr="00862387" w:rsidRDefault="000172E5" w:rsidP="00311D4F">
            <w:pPr>
              <w:rPr>
                <w:sz w:val="24"/>
                <w:szCs w:val="24"/>
              </w:rPr>
            </w:pPr>
          </w:p>
        </w:tc>
      </w:tr>
      <w:tr w:rsidR="006F1B2C" w:rsidRPr="00862387" w14:paraId="1BB73BB4" w14:textId="77777777" w:rsidTr="006F1B2C">
        <w:tc>
          <w:tcPr>
            <w:tcW w:w="1196" w:type="pct"/>
            <w:vAlign w:val="bottom"/>
          </w:tcPr>
          <w:p w14:paraId="3F49F7BA" w14:textId="5A38C7FA" w:rsidR="006F1B2C" w:rsidRPr="00862387" w:rsidRDefault="006F1B2C" w:rsidP="00637200">
            <w:pPr>
              <w:pStyle w:val="NormalIndent"/>
              <w:rPr>
                <w:sz w:val="24"/>
                <w:szCs w:val="24"/>
              </w:rPr>
            </w:pPr>
            <w:r w:rsidRPr="00862387">
              <w:rPr>
                <w:sz w:val="24"/>
                <w:szCs w:val="24"/>
              </w:rPr>
              <w:t>District</w:t>
            </w:r>
          </w:p>
        </w:tc>
        <w:tc>
          <w:tcPr>
            <w:tcW w:w="3804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3B1813A" w14:textId="77777777" w:rsidR="006F1B2C" w:rsidRPr="00862387" w:rsidRDefault="006F1B2C" w:rsidP="00311D4F">
            <w:pPr>
              <w:rPr>
                <w:sz w:val="24"/>
                <w:szCs w:val="24"/>
              </w:rPr>
            </w:pPr>
          </w:p>
        </w:tc>
      </w:tr>
      <w:tr w:rsidR="006F1B2C" w:rsidRPr="00862387" w14:paraId="25F6DF80" w14:textId="77777777" w:rsidTr="006F1B2C">
        <w:tc>
          <w:tcPr>
            <w:tcW w:w="1196" w:type="pct"/>
            <w:vAlign w:val="bottom"/>
          </w:tcPr>
          <w:p w14:paraId="73779C16" w14:textId="7D50384B" w:rsidR="006F1B2C" w:rsidRPr="00862387" w:rsidRDefault="006F1B2C" w:rsidP="006F1B2C">
            <w:pPr>
              <w:pStyle w:val="NormalIndent"/>
              <w:rPr>
                <w:sz w:val="24"/>
                <w:szCs w:val="24"/>
              </w:rPr>
            </w:pPr>
            <w:r w:rsidRPr="00862387">
              <w:rPr>
                <w:sz w:val="24"/>
                <w:szCs w:val="24"/>
              </w:rPr>
              <w:t>Cell Phone</w:t>
            </w:r>
          </w:p>
        </w:tc>
        <w:tc>
          <w:tcPr>
            <w:tcW w:w="132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EABFE7D" w14:textId="77777777" w:rsidR="006F1B2C" w:rsidRPr="00862387" w:rsidRDefault="006F1B2C" w:rsidP="006F1B2C">
            <w:pPr>
              <w:rPr>
                <w:sz w:val="24"/>
                <w:szCs w:val="24"/>
              </w:rPr>
            </w:pPr>
          </w:p>
        </w:tc>
        <w:tc>
          <w:tcPr>
            <w:tcW w:w="808" w:type="pct"/>
            <w:tcBorders>
              <w:top w:val="single" w:sz="4" w:space="0" w:color="auto"/>
            </w:tcBorders>
            <w:vAlign w:val="bottom"/>
          </w:tcPr>
          <w:p w14:paraId="374EDD0C" w14:textId="2E5BD458" w:rsidR="006F1B2C" w:rsidRPr="00862387" w:rsidRDefault="006F1B2C" w:rsidP="006F1B2C">
            <w:pPr>
              <w:rPr>
                <w:sz w:val="24"/>
                <w:szCs w:val="24"/>
              </w:rPr>
            </w:pPr>
            <w:r w:rsidRPr="00862387">
              <w:rPr>
                <w:sz w:val="24"/>
                <w:szCs w:val="24"/>
              </w:rPr>
              <w:t>Other Phone</w:t>
            </w:r>
          </w:p>
        </w:tc>
        <w:tc>
          <w:tcPr>
            <w:tcW w:w="167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782F4D1" w14:textId="77777777" w:rsidR="006F1B2C" w:rsidRPr="00862387" w:rsidRDefault="006F1B2C" w:rsidP="006F1B2C">
            <w:pPr>
              <w:rPr>
                <w:sz w:val="24"/>
                <w:szCs w:val="24"/>
              </w:rPr>
            </w:pPr>
          </w:p>
        </w:tc>
      </w:tr>
      <w:tr w:rsidR="006F1B2C" w:rsidRPr="00862387" w14:paraId="09763503" w14:textId="77777777" w:rsidTr="006F1B2C">
        <w:tc>
          <w:tcPr>
            <w:tcW w:w="1196" w:type="pct"/>
            <w:vAlign w:val="bottom"/>
          </w:tcPr>
          <w:p w14:paraId="0AE908B8" w14:textId="7B09F66D" w:rsidR="006F1B2C" w:rsidRPr="00862387" w:rsidRDefault="006F1B2C" w:rsidP="006F1B2C">
            <w:pPr>
              <w:pStyle w:val="NormalIndent"/>
              <w:rPr>
                <w:sz w:val="24"/>
                <w:szCs w:val="24"/>
              </w:rPr>
            </w:pPr>
            <w:r w:rsidRPr="00862387">
              <w:rPr>
                <w:sz w:val="24"/>
                <w:szCs w:val="24"/>
              </w:rPr>
              <w:t xml:space="preserve">Work </w:t>
            </w:r>
            <w:sdt>
              <w:sdtPr>
                <w:rPr>
                  <w:sz w:val="24"/>
                  <w:szCs w:val="24"/>
                </w:rPr>
                <w:id w:val="1334104394"/>
                <w:placeholder>
                  <w:docPart w:val="F9A927B8A557E84AA03E069F6D860B0C"/>
                </w:placeholder>
                <w:temporary/>
                <w:showingPlcHdr/>
                <w15:appearance w15:val="hidden"/>
              </w:sdtPr>
              <w:sdtContent>
                <w:r w:rsidRPr="00862387">
                  <w:rPr>
                    <w:sz w:val="24"/>
                    <w:szCs w:val="24"/>
                  </w:rPr>
                  <w:t>Email</w:t>
                </w:r>
              </w:sdtContent>
            </w:sdt>
          </w:p>
        </w:tc>
        <w:tc>
          <w:tcPr>
            <w:tcW w:w="3804" w:type="pct"/>
            <w:gridSpan w:val="3"/>
            <w:tcBorders>
              <w:bottom w:val="single" w:sz="4" w:space="0" w:color="auto"/>
            </w:tcBorders>
            <w:vAlign w:val="bottom"/>
          </w:tcPr>
          <w:p w14:paraId="29003ECE" w14:textId="77777777" w:rsidR="006F1B2C" w:rsidRPr="00862387" w:rsidRDefault="006F1B2C" w:rsidP="006F1B2C">
            <w:pPr>
              <w:rPr>
                <w:sz w:val="24"/>
                <w:szCs w:val="24"/>
              </w:rPr>
            </w:pPr>
          </w:p>
        </w:tc>
      </w:tr>
      <w:tr w:rsidR="006F1B2C" w:rsidRPr="00862387" w14:paraId="6966E9C3" w14:textId="77777777" w:rsidTr="006F1B2C">
        <w:tc>
          <w:tcPr>
            <w:tcW w:w="1196" w:type="pct"/>
            <w:vAlign w:val="bottom"/>
          </w:tcPr>
          <w:p w14:paraId="4CB103AF" w14:textId="176D8A6F" w:rsidR="006F1B2C" w:rsidRPr="00862387" w:rsidRDefault="006F1B2C" w:rsidP="006F1B2C">
            <w:pPr>
              <w:pStyle w:val="NormalIndent"/>
              <w:rPr>
                <w:sz w:val="24"/>
                <w:szCs w:val="24"/>
              </w:rPr>
            </w:pPr>
            <w:r w:rsidRPr="00862387">
              <w:rPr>
                <w:sz w:val="24"/>
                <w:szCs w:val="24"/>
              </w:rPr>
              <w:t>Personal Email</w:t>
            </w:r>
          </w:p>
        </w:tc>
        <w:tc>
          <w:tcPr>
            <w:tcW w:w="3804" w:type="pct"/>
            <w:gridSpan w:val="3"/>
            <w:tcBorders>
              <w:bottom w:val="single" w:sz="4" w:space="0" w:color="auto"/>
            </w:tcBorders>
            <w:vAlign w:val="bottom"/>
          </w:tcPr>
          <w:p w14:paraId="3DE7319B" w14:textId="77777777" w:rsidR="006F1B2C" w:rsidRPr="00862387" w:rsidRDefault="006F1B2C" w:rsidP="006F1B2C">
            <w:pPr>
              <w:rPr>
                <w:sz w:val="24"/>
                <w:szCs w:val="24"/>
              </w:rPr>
            </w:pPr>
          </w:p>
        </w:tc>
      </w:tr>
      <w:tr w:rsidR="006F1B2C" w:rsidRPr="00862387" w14:paraId="05FB82B4" w14:textId="77777777" w:rsidTr="006F1B2C">
        <w:tc>
          <w:tcPr>
            <w:tcW w:w="1196" w:type="pct"/>
            <w:vAlign w:val="bottom"/>
          </w:tcPr>
          <w:p w14:paraId="1E84763E" w14:textId="448DBBD7" w:rsidR="006F1B2C" w:rsidRPr="00862387" w:rsidRDefault="006F1B2C" w:rsidP="006F1B2C">
            <w:pPr>
              <w:pStyle w:val="NormalIndent"/>
              <w:rPr>
                <w:sz w:val="24"/>
                <w:szCs w:val="24"/>
              </w:rPr>
            </w:pPr>
            <w:r w:rsidRPr="00862387">
              <w:rPr>
                <w:sz w:val="24"/>
                <w:szCs w:val="24"/>
              </w:rPr>
              <w:t>Grade Level/Role</w:t>
            </w:r>
          </w:p>
        </w:tc>
        <w:tc>
          <w:tcPr>
            <w:tcW w:w="3804" w:type="pct"/>
            <w:gridSpan w:val="3"/>
            <w:tcBorders>
              <w:bottom w:val="single" w:sz="4" w:space="0" w:color="auto"/>
            </w:tcBorders>
            <w:vAlign w:val="bottom"/>
          </w:tcPr>
          <w:p w14:paraId="5AB8FE2A" w14:textId="77777777" w:rsidR="006F1B2C" w:rsidRPr="00862387" w:rsidRDefault="006F1B2C" w:rsidP="006F1B2C">
            <w:pPr>
              <w:rPr>
                <w:sz w:val="24"/>
                <w:szCs w:val="24"/>
              </w:rPr>
            </w:pPr>
          </w:p>
        </w:tc>
      </w:tr>
      <w:tr w:rsidR="006F1B2C" w:rsidRPr="00862387" w14:paraId="22891FD0" w14:textId="77777777" w:rsidTr="006F1B2C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16DC7535" w14:textId="77777777" w:rsidR="006F1B2C" w:rsidRPr="00862387" w:rsidRDefault="006F1B2C" w:rsidP="006F1B2C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6F1B2C" w:rsidRPr="00862387" w14:paraId="7A288E55" w14:textId="77777777" w:rsidTr="006F1B2C">
        <w:tc>
          <w:tcPr>
            <w:tcW w:w="5000" w:type="pct"/>
            <w:gridSpan w:val="4"/>
            <w:shd w:val="clear" w:color="auto" w:fill="5B9BD5" w:themeFill="accent5"/>
            <w:vAlign w:val="bottom"/>
          </w:tcPr>
          <w:p w14:paraId="019632D4" w14:textId="3C6B63AB" w:rsidR="006F1B2C" w:rsidRPr="00862387" w:rsidRDefault="006F1B2C" w:rsidP="006F1B2C">
            <w:pPr>
              <w:pStyle w:val="Heading1"/>
              <w:outlineLvl w:val="0"/>
              <w:rPr>
                <w:sz w:val="24"/>
                <w:szCs w:val="24"/>
              </w:rPr>
            </w:pPr>
            <w:r w:rsidRPr="00862387">
              <w:rPr>
                <w:color w:val="FFFFFF" w:themeColor="background1"/>
                <w:sz w:val="24"/>
                <w:szCs w:val="24"/>
              </w:rPr>
              <w:t>Payment Information</w:t>
            </w:r>
            <w:r w:rsidR="00750BF4" w:rsidRPr="00862387">
              <w:rPr>
                <w:color w:val="FFFFFF" w:themeColor="background1"/>
                <w:sz w:val="24"/>
                <w:szCs w:val="24"/>
              </w:rPr>
              <w:t xml:space="preserve">:  </w:t>
            </w:r>
            <w:r w:rsidR="00862387" w:rsidRPr="00862387">
              <w:rPr>
                <w:color w:val="FFFFFF" w:themeColor="background1"/>
                <w:sz w:val="24"/>
                <w:szCs w:val="24"/>
              </w:rPr>
              <w:t xml:space="preserve">Payment or P.O. is due </w:t>
            </w:r>
            <w:r w:rsidR="00862387" w:rsidRPr="00CC5084">
              <w:rPr>
                <w:color w:val="FFFFFF" w:themeColor="background1"/>
                <w:sz w:val="24"/>
                <w:szCs w:val="24"/>
                <w:u w:val="single"/>
              </w:rPr>
              <w:t>before</w:t>
            </w:r>
            <w:r w:rsidR="00862387" w:rsidRPr="00862387">
              <w:rPr>
                <w:color w:val="FFFFFF" w:themeColor="background1"/>
                <w:sz w:val="24"/>
                <w:szCs w:val="24"/>
              </w:rPr>
              <w:t xml:space="preserve"> the course begins.  </w:t>
            </w:r>
            <w:r w:rsidR="00CC5084">
              <w:rPr>
                <w:color w:val="FFFFFF" w:themeColor="background1"/>
                <w:sz w:val="24"/>
                <w:szCs w:val="24"/>
              </w:rPr>
              <w:t xml:space="preserve">Registrations forms can be emailed to </w:t>
            </w:r>
            <w:hyperlink r:id="rId10" w:history="1">
              <w:r w:rsidR="00CC5084" w:rsidRPr="00CC5084">
                <w:rPr>
                  <w:rStyle w:val="Hyperlink"/>
                  <w:color w:val="FFFFFF" w:themeColor="background1"/>
                  <w:sz w:val="24"/>
                  <w:szCs w:val="24"/>
                </w:rPr>
                <w:t>dmullaley@massupt.org</w:t>
              </w:r>
            </w:hyperlink>
            <w:r w:rsidR="00CC5084" w:rsidRPr="00CC5084">
              <w:rPr>
                <w:color w:val="FFFFFF" w:themeColor="background1"/>
                <w:sz w:val="24"/>
                <w:szCs w:val="24"/>
              </w:rPr>
              <w:t xml:space="preserve"> </w:t>
            </w:r>
            <w:r w:rsidR="00CC5084">
              <w:rPr>
                <w:color w:val="FFFFFF" w:themeColor="background1"/>
                <w:sz w:val="24"/>
                <w:szCs w:val="24"/>
              </w:rPr>
              <w:t>to hold your spot but r</w:t>
            </w:r>
            <w:r w:rsidR="00862387" w:rsidRPr="00862387">
              <w:rPr>
                <w:color w:val="FFFFFF" w:themeColor="background1"/>
                <w:sz w:val="24"/>
                <w:szCs w:val="24"/>
              </w:rPr>
              <w:t xml:space="preserve">egistration is not complete until payment or P.O. is received.  </w:t>
            </w:r>
            <w:r w:rsidR="00CC5084">
              <w:rPr>
                <w:color w:val="FFFFFF" w:themeColor="background1"/>
                <w:sz w:val="24"/>
                <w:szCs w:val="24"/>
              </w:rPr>
              <w:t xml:space="preserve">Checks are payable to M.A.S.S. and can be mailed to the address below. We are unable to accept credit card payments at this time. </w:t>
            </w:r>
            <w:r w:rsidR="00862387" w:rsidRPr="00862387">
              <w:rPr>
                <w:color w:val="FFFFFF" w:themeColor="background1"/>
                <w:sz w:val="24"/>
                <w:szCs w:val="24"/>
              </w:rPr>
              <w:t>Cancellations must be received (2) weeks in advance of the start of the course to be eligible for a refund.</w:t>
            </w:r>
          </w:p>
        </w:tc>
      </w:tr>
      <w:tr w:rsidR="006F1B2C" w:rsidRPr="00862387" w14:paraId="58521D79" w14:textId="77777777" w:rsidTr="006F1B2C">
        <w:tc>
          <w:tcPr>
            <w:tcW w:w="1196" w:type="pct"/>
            <w:vAlign w:val="bottom"/>
          </w:tcPr>
          <w:p w14:paraId="00E9503D" w14:textId="0D964F85" w:rsidR="006F1B2C" w:rsidRPr="00862387" w:rsidRDefault="00750BF4" w:rsidP="006F1B2C">
            <w:pPr>
              <w:pStyle w:val="NormalIndent"/>
              <w:rPr>
                <w:sz w:val="24"/>
                <w:szCs w:val="24"/>
              </w:rPr>
            </w:pPr>
            <w:r w:rsidRPr="00862387">
              <w:rPr>
                <w:sz w:val="24"/>
                <w:szCs w:val="24"/>
              </w:rPr>
              <w:t>Personal Payment</w:t>
            </w:r>
          </w:p>
        </w:tc>
        <w:tc>
          <w:tcPr>
            <w:tcW w:w="3804" w:type="pct"/>
            <w:gridSpan w:val="3"/>
            <w:tcBorders>
              <w:bottom w:val="single" w:sz="4" w:space="0" w:color="auto"/>
            </w:tcBorders>
            <w:vAlign w:val="bottom"/>
          </w:tcPr>
          <w:p w14:paraId="11B7EED5" w14:textId="3BD997AA" w:rsidR="006F1B2C" w:rsidRPr="00862387" w:rsidRDefault="00750BF4" w:rsidP="006F1B2C">
            <w:pPr>
              <w:rPr>
                <w:sz w:val="24"/>
                <w:szCs w:val="24"/>
              </w:rPr>
            </w:pPr>
            <w:r w:rsidRPr="00862387">
              <w:rPr>
                <w:sz w:val="24"/>
                <w:szCs w:val="24"/>
              </w:rPr>
              <w:t>Check #</w:t>
            </w:r>
          </w:p>
        </w:tc>
      </w:tr>
      <w:tr w:rsidR="006F1B2C" w:rsidRPr="00862387" w14:paraId="3F15B159" w14:textId="77777777" w:rsidTr="006F1B2C">
        <w:tc>
          <w:tcPr>
            <w:tcW w:w="1196" w:type="pct"/>
            <w:vAlign w:val="bottom"/>
          </w:tcPr>
          <w:p w14:paraId="60AA91EE" w14:textId="77777777" w:rsidR="006F1B2C" w:rsidRDefault="00750BF4" w:rsidP="006F1B2C">
            <w:pPr>
              <w:pStyle w:val="NormalIndent"/>
              <w:rPr>
                <w:sz w:val="24"/>
                <w:szCs w:val="24"/>
              </w:rPr>
            </w:pPr>
            <w:r w:rsidRPr="00862387">
              <w:rPr>
                <w:sz w:val="24"/>
                <w:szCs w:val="24"/>
              </w:rPr>
              <w:t>Purchase Order</w:t>
            </w:r>
          </w:p>
          <w:p w14:paraId="614183DC" w14:textId="5FC304CC" w:rsidR="00862387" w:rsidRPr="00862387" w:rsidRDefault="00862387" w:rsidP="006F1B2C">
            <w:pPr>
              <w:pStyle w:val="NormalIndent"/>
              <w:rPr>
                <w:sz w:val="16"/>
                <w:szCs w:val="16"/>
              </w:rPr>
            </w:pPr>
            <w:r w:rsidRPr="00862387">
              <w:rPr>
                <w:sz w:val="16"/>
                <w:szCs w:val="16"/>
              </w:rPr>
              <w:t>(Type Prepaid Seat if using seats included with membership)</w:t>
            </w:r>
          </w:p>
        </w:tc>
        <w:tc>
          <w:tcPr>
            <w:tcW w:w="3804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96C6970" w14:textId="375580B2" w:rsidR="006F1B2C" w:rsidRPr="00862387" w:rsidRDefault="00750BF4" w:rsidP="006F1B2C">
            <w:pPr>
              <w:rPr>
                <w:sz w:val="24"/>
                <w:szCs w:val="24"/>
              </w:rPr>
            </w:pPr>
            <w:r w:rsidRPr="00862387">
              <w:rPr>
                <w:sz w:val="24"/>
                <w:szCs w:val="24"/>
              </w:rPr>
              <w:t>P.O. #</w:t>
            </w:r>
            <w:r w:rsidR="000A619C">
              <w:rPr>
                <w:sz w:val="24"/>
                <w:szCs w:val="24"/>
              </w:rPr>
              <w:t xml:space="preserve"> </w:t>
            </w:r>
          </w:p>
        </w:tc>
      </w:tr>
      <w:tr w:rsidR="006F1B2C" w:rsidRPr="00846B76" w14:paraId="0E926087" w14:textId="77777777" w:rsidTr="006F1B2C">
        <w:tc>
          <w:tcPr>
            <w:tcW w:w="1196" w:type="pct"/>
            <w:vAlign w:val="bottom"/>
          </w:tcPr>
          <w:p w14:paraId="296AC6A3" w14:textId="77777777" w:rsidR="006F1B2C" w:rsidRPr="00862387" w:rsidRDefault="006F1B2C" w:rsidP="006F1B2C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804" w:type="pct"/>
            <w:gridSpan w:val="3"/>
            <w:vAlign w:val="bottom"/>
          </w:tcPr>
          <w:p w14:paraId="0053167D" w14:textId="77777777" w:rsidR="006F1B2C" w:rsidRPr="00862387" w:rsidRDefault="006F1B2C" w:rsidP="006F1B2C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6F1B2C" w:rsidRPr="00846B76" w14:paraId="6BAC22C4" w14:textId="77777777" w:rsidTr="006F1B2C">
        <w:tc>
          <w:tcPr>
            <w:tcW w:w="5000" w:type="pct"/>
            <w:gridSpan w:val="4"/>
            <w:shd w:val="clear" w:color="auto" w:fill="5B9BD5" w:themeFill="accent5"/>
            <w:vAlign w:val="bottom"/>
          </w:tcPr>
          <w:p w14:paraId="5E6534EC" w14:textId="289B1747" w:rsidR="006F1B2C" w:rsidRPr="00862387" w:rsidRDefault="006F1B2C" w:rsidP="006F1B2C">
            <w:pPr>
              <w:pStyle w:val="Heading1"/>
              <w:outlineLvl w:val="0"/>
              <w:rPr>
                <w:sz w:val="24"/>
                <w:szCs w:val="24"/>
              </w:rPr>
            </w:pPr>
            <w:r w:rsidRPr="00862387">
              <w:rPr>
                <w:color w:val="FFFFFF" w:themeColor="background1"/>
                <w:sz w:val="24"/>
                <w:szCs w:val="24"/>
              </w:rPr>
              <w:t>Course Information</w:t>
            </w:r>
            <w:r w:rsidR="00CC5084">
              <w:rPr>
                <w:color w:val="FFFFFF" w:themeColor="background1"/>
                <w:sz w:val="24"/>
                <w:szCs w:val="24"/>
              </w:rPr>
              <w:t>:</w:t>
            </w:r>
          </w:p>
        </w:tc>
      </w:tr>
      <w:tr w:rsidR="00862387" w:rsidRPr="00846B76" w14:paraId="4433E98D" w14:textId="77777777" w:rsidTr="00DF0DB6">
        <w:tc>
          <w:tcPr>
            <w:tcW w:w="1196" w:type="pct"/>
            <w:vAlign w:val="bottom"/>
          </w:tcPr>
          <w:p w14:paraId="004CC15B" w14:textId="77777777" w:rsidR="00862387" w:rsidRPr="00862387" w:rsidRDefault="00862387" w:rsidP="00DF0DB6">
            <w:pPr>
              <w:pStyle w:val="NormalIndent"/>
              <w:rPr>
                <w:sz w:val="24"/>
                <w:szCs w:val="24"/>
              </w:rPr>
            </w:pPr>
            <w:r w:rsidRPr="00862387">
              <w:rPr>
                <w:sz w:val="24"/>
                <w:szCs w:val="24"/>
              </w:rPr>
              <w:t>Course Name</w:t>
            </w:r>
            <w:r>
              <w:rPr>
                <w:sz w:val="24"/>
                <w:szCs w:val="24"/>
              </w:rPr>
              <w:t xml:space="preserve"> &amp; Dates</w:t>
            </w:r>
          </w:p>
        </w:tc>
        <w:tc>
          <w:tcPr>
            <w:tcW w:w="3804" w:type="pct"/>
            <w:gridSpan w:val="3"/>
            <w:vAlign w:val="bottom"/>
          </w:tcPr>
          <w:p w14:paraId="1BA280CD" w14:textId="62B3DD7F" w:rsidR="00862387" w:rsidRPr="00846B76" w:rsidRDefault="00862387" w:rsidP="00DF0DB6"/>
        </w:tc>
      </w:tr>
    </w:tbl>
    <w:p w14:paraId="192241A5" w14:textId="0B8F3C60" w:rsidR="000172E5" w:rsidRPr="0006568A" w:rsidRDefault="000172E5" w:rsidP="00637200"/>
    <w:sectPr w:rsidR="000172E5" w:rsidRPr="0006568A" w:rsidSect="006145D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5759FE" w14:textId="77777777" w:rsidR="0075760B" w:rsidRDefault="0075760B" w:rsidP="000172E5">
      <w:pPr>
        <w:spacing w:after="0" w:line="240" w:lineRule="auto"/>
      </w:pPr>
      <w:r>
        <w:separator/>
      </w:r>
    </w:p>
  </w:endnote>
  <w:endnote w:type="continuationSeparator" w:id="0">
    <w:p w14:paraId="6399F223" w14:textId="77777777" w:rsidR="0075760B" w:rsidRDefault="0075760B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28EF142-730E-4D4D-BA83-6DAAEE06570C}"/>
    <w:embedBold r:id="rId2" w:fontKey="{391DAA79-3FD8-754E-B8C1-6AE3BE6F2DE1}"/>
    <w:embedItalic r:id="rId3" w:fontKey="{8DC363B5-0D5D-3849-B878-D6ABB9A5EEE1}"/>
    <w:embedBoldItalic r:id="rId4" w:fontKey="{282034EB-015F-1042-ACE7-150000B55AA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9C164DD4-2B67-A546-B09C-85123C79A12C}"/>
    <w:embedBold r:id="rId6" w:fontKey="{E2857619-9F94-4A48-B147-C15F30E9AE2C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B6EE990F-3AB4-FE44-AE20-E0B9ECFBC81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8" w:fontKey="{F483C002-D9A0-ED46-828F-6BD3E4BF190E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9" w:fontKey="{9B5917B3-B977-D545-9A06-1561ADC3C977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0" w:fontKey="{47FE9500-8E99-704B-9678-E6D3B6809276}"/>
    <w:embedBold r:id="rId11" w:fontKey="{ECC7A1FE-3CC8-9048-8727-B37628AB8E67}"/>
    <w:embedItalic r:id="rId12" w:fontKey="{4AB1DB2C-0DAA-F642-9F3F-A3731239D544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3" w:fontKey="{D4FE428F-E297-9343-9DF9-2D829C21AAD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58C049BF-A6B3-BB40-9F4A-36A753A115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04619F" w14:textId="77777777" w:rsidR="00862387" w:rsidRDefault="0086238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41A24A27" w14:textId="77777777" w:rsidTr="00637200">
      <w:tc>
        <w:tcPr>
          <w:tcW w:w="4675" w:type="dxa"/>
          <w:vAlign w:val="center"/>
        </w:tcPr>
        <w:p w14:paraId="46AD4C3D" w14:textId="77777777" w:rsidR="00311D4F" w:rsidRPr="00750BF4" w:rsidRDefault="00750BF4" w:rsidP="00750BF4">
          <w:pPr>
            <w:pStyle w:val="Footer"/>
            <w:rPr>
              <w:b/>
              <w:bCs/>
              <w:color w:val="002060"/>
              <w:szCs w:val="18"/>
            </w:rPr>
          </w:pPr>
          <w:r w:rsidRPr="00750BF4">
            <w:rPr>
              <w:b/>
              <w:bCs/>
              <w:color w:val="002060"/>
              <w:szCs w:val="18"/>
            </w:rPr>
            <w:t>Massachusetts Association of School Superintendents</w:t>
          </w:r>
        </w:p>
        <w:p w14:paraId="1A479B23" w14:textId="76347732" w:rsidR="00750BF4" w:rsidRPr="00750BF4" w:rsidRDefault="00750BF4" w:rsidP="00637200">
          <w:pPr>
            <w:pStyle w:val="Footer"/>
            <w:rPr>
              <w:szCs w:val="18"/>
            </w:rPr>
          </w:pPr>
          <w:r w:rsidRPr="00750BF4">
            <w:rPr>
              <w:b/>
              <w:bCs/>
              <w:color w:val="002060"/>
              <w:szCs w:val="18"/>
            </w:rPr>
            <w:t>209 Burlington Road, Ste 113, Bedford, MA 01730</w:t>
          </w:r>
        </w:p>
      </w:tc>
      <w:tc>
        <w:tcPr>
          <w:tcW w:w="4675" w:type="dxa"/>
          <w:vAlign w:val="center"/>
        </w:tcPr>
        <w:p w14:paraId="4817519A" w14:textId="3773797C" w:rsidR="00311D4F" w:rsidRPr="00311D4F" w:rsidRDefault="00750BF4" w:rsidP="00750BF4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 wp14:anchorId="64086D06" wp14:editId="0304F0C6">
                <wp:extent cx="717025" cy="649187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4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9825" cy="73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A037F68" w14:textId="77777777" w:rsidR="006145D8" w:rsidRDefault="006145D8" w:rsidP="0063720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07739" w14:textId="77777777" w:rsidR="00862387" w:rsidRDefault="008623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C733AA" w14:textId="77777777" w:rsidR="0075760B" w:rsidRDefault="0075760B" w:rsidP="000172E5">
      <w:pPr>
        <w:spacing w:after="0" w:line="240" w:lineRule="auto"/>
      </w:pPr>
      <w:r>
        <w:separator/>
      </w:r>
    </w:p>
  </w:footnote>
  <w:footnote w:type="continuationSeparator" w:id="0">
    <w:p w14:paraId="7BABCC01" w14:textId="77777777" w:rsidR="0075760B" w:rsidRDefault="0075760B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5AE729" w14:textId="77777777" w:rsidR="00862387" w:rsidRDefault="0086238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2836"/>
      <w:gridCol w:w="6524"/>
    </w:tblGrid>
    <w:tr w:rsidR="00B337A2" w:rsidRPr="00637200" w14:paraId="1160E7DA" w14:textId="77777777" w:rsidTr="00384B05">
      <w:trPr>
        <w:trHeight w:val="990"/>
      </w:trPr>
      <w:tc>
        <w:tcPr>
          <w:tcW w:w="1350" w:type="dxa"/>
          <w:vAlign w:val="center"/>
        </w:tcPr>
        <w:p w14:paraId="37375C3D" w14:textId="6DA1EC3E" w:rsidR="00B337A2" w:rsidRPr="00637200" w:rsidRDefault="006F1B2C" w:rsidP="00637200">
          <w:pPr>
            <w:pStyle w:val="Header"/>
          </w:pPr>
          <w:r>
            <w:rPr>
              <w:noProof/>
            </w:rPr>
            <w:drawing>
              <wp:inline distT="0" distB="0" distL="0" distR="0" wp14:anchorId="77F0FF74" wp14:editId="44F0D61B">
                <wp:extent cx="1663700" cy="1028700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3700" cy="1028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61DA5E4F" w14:textId="093A789C" w:rsidR="00B337A2" w:rsidRPr="00637200" w:rsidRDefault="006F1B2C" w:rsidP="00637200">
          <w:pPr>
            <w:pStyle w:val="Header"/>
          </w:pPr>
          <w:r w:rsidRPr="006F1B2C">
            <w:rPr>
              <w:color w:val="0070C0"/>
            </w:rPr>
            <w:t>IDEAS  Registration Form</w:t>
          </w:r>
        </w:p>
      </w:tc>
    </w:tr>
  </w:tbl>
  <w:p w14:paraId="4DAB3FEE" w14:textId="77777777" w:rsidR="000172E5" w:rsidRPr="00311D4F" w:rsidRDefault="000172E5" w:rsidP="00311D4F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46C37" w14:textId="77777777" w:rsidR="00862387" w:rsidRDefault="0086238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165512582">
    <w:abstractNumId w:val="11"/>
  </w:num>
  <w:num w:numId="2" w16cid:durableId="1168515958">
    <w:abstractNumId w:val="7"/>
  </w:num>
  <w:num w:numId="3" w16cid:durableId="1554928972">
    <w:abstractNumId w:val="15"/>
  </w:num>
  <w:num w:numId="4" w16cid:durableId="328598906">
    <w:abstractNumId w:val="12"/>
  </w:num>
  <w:num w:numId="5" w16cid:durableId="949898808">
    <w:abstractNumId w:val="13"/>
  </w:num>
  <w:num w:numId="6" w16cid:durableId="408309117">
    <w:abstractNumId w:val="19"/>
  </w:num>
  <w:num w:numId="7" w16cid:durableId="1534611340">
    <w:abstractNumId w:val="6"/>
  </w:num>
  <w:num w:numId="8" w16cid:durableId="1335769338">
    <w:abstractNumId w:val="10"/>
  </w:num>
  <w:num w:numId="9" w16cid:durableId="706833435">
    <w:abstractNumId w:val="17"/>
  </w:num>
  <w:num w:numId="10" w16cid:durableId="1276719459">
    <w:abstractNumId w:val="1"/>
  </w:num>
  <w:num w:numId="11" w16cid:durableId="1344934611">
    <w:abstractNumId w:val="5"/>
  </w:num>
  <w:num w:numId="12" w16cid:durableId="595215535">
    <w:abstractNumId w:val="0"/>
  </w:num>
  <w:num w:numId="13" w16cid:durableId="599721369">
    <w:abstractNumId w:val="2"/>
  </w:num>
  <w:num w:numId="14" w16cid:durableId="776023191">
    <w:abstractNumId w:val="9"/>
  </w:num>
  <w:num w:numId="15" w16cid:durableId="1639453205">
    <w:abstractNumId w:val="8"/>
  </w:num>
  <w:num w:numId="16" w16cid:durableId="1842814444">
    <w:abstractNumId w:val="16"/>
  </w:num>
  <w:num w:numId="17" w16cid:durableId="188445979">
    <w:abstractNumId w:val="3"/>
  </w:num>
  <w:num w:numId="18" w16cid:durableId="1198272102">
    <w:abstractNumId w:val="21"/>
  </w:num>
  <w:num w:numId="19" w16cid:durableId="1811315932">
    <w:abstractNumId w:val="18"/>
  </w:num>
  <w:num w:numId="20" w16cid:durableId="2044133468">
    <w:abstractNumId w:val="14"/>
  </w:num>
  <w:num w:numId="21" w16cid:durableId="819494228">
    <w:abstractNumId w:val="20"/>
  </w:num>
  <w:num w:numId="22" w16cid:durableId="1426460218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4F2F"/>
    <w:rsid w:val="000172E5"/>
    <w:rsid w:val="00052382"/>
    <w:rsid w:val="0006568A"/>
    <w:rsid w:val="00076F0F"/>
    <w:rsid w:val="00084253"/>
    <w:rsid w:val="000A619C"/>
    <w:rsid w:val="000D1F49"/>
    <w:rsid w:val="001727CA"/>
    <w:rsid w:val="001800AB"/>
    <w:rsid w:val="002C56E6"/>
    <w:rsid w:val="00311D4F"/>
    <w:rsid w:val="0034390E"/>
    <w:rsid w:val="00344849"/>
    <w:rsid w:val="00361E11"/>
    <w:rsid w:val="003769BA"/>
    <w:rsid w:val="003F0847"/>
    <w:rsid w:val="0040090B"/>
    <w:rsid w:val="0046302A"/>
    <w:rsid w:val="00487D2D"/>
    <w:rsid w:val="004D5D62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6F1B2C"/>
    <w:rsid w:val="007147D7"/>
    <w:rsid w:val="00750BF4"/>
    <w:rsid w:val="0075760B"/>
    <w:rsid w:val="00770F25"/>
    <w:rsid w:val="007A35A8"/>
    <w:rsid w:val="007B0A85"/>
    <w:rsid w:val="007C6A52"/>
    <w:rsid w:val="0082043E"/>
    <w:rsid w:val="00846B76"/>
    <w:rsid w:val="00862387"/>
    <w:rsid w:val="008E203A"/>
    <w:rsid w:val="0091229C"/>
    <w:rsid w:val="00940E73"/>
    <w:rsid w:val="00964F2F"/>
    <w:rsid w:val="0098597D"/>
    <w:rsid w:val="009F619A"/>
    <w:rsid w:val="009F6DDE"/>
    <w:rsid w:val="00A33478"/>
    <w:rsid w:val="00A370A8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C5084"/>
    <w:rsid w:val="00CD4532"/>
    <w:rsid w:val="00CD47B0"/>
    <w:rsid w:val="00CE6104"/>
    <w:rsid w:val="00CE7918"/>
    <w:rsid w:val="00D16163"/>
    <w:rsid w:val="00DB3FAD"/>
    <w:rsid w:val="00DC71EC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13AF4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5B9BD5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5B9BD5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0563C1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rsid w:val="00CC50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mailto:dmullaley@massupt.org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mullaley/Library/Containers/com.microsoft.Word/Data/Library/Application%20Support/Microsoft/Office/16.0/DTS/Search/%7b98DF767F-770E-F143-B5C4-73B7DCE54B5C%7dtf33365754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89C6729F1F3014EAFBFC76D057C6B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85A080-25E1-E84D-85E3-67153DBD2127}"/>
      </w:docPartPr>
      <w:docPartBody>
        <w:p w:rsidR="000A4590" w:rsidRDefault="00000000">
          <w:pPr>
            <w:pStyle w:val="689C6729F1F3014EAFBFC76D057C6B4C"/>
          </w:pPr>
          <w:r w:rsidRPr="006145D8">
            <w:t>First Name</w:t>
          </w:r>
        </w:p>
      </w:docPartBody>
    </w:docPart>
    <w:docPart>
      <w:docPartPr>
        <w:name w:val="C2D1E4536A199E468E582C80107139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473351-FE69-B04F-B5E8-859E261DF92B}"/>
      </w:docPartPr>
      <w:docPartBody>
        <w:p w:rsidR="000A4590" w:rsidRDefault="00000000">
          <w:pPr>
            <w:pStyle w:val="C2D1E4536A199E468E582C8010713902"/>
          </w:pPr>
          <w:r w:rsidRPr="006145D8">
            <w:t>Last Name</w:t>
          </w:r>
        </w:p>
      </w:docPartBody>
    </w:docPart>
    <w:docPart>
      <w:docPartPr>
        <w:name w:val="F9A927B8A557E84AA03E069F6D860B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00B45E-4FE3-8344-9C5A-EF6FC2A0BFF4}"/>
      </w:docPartPr>
      <w:docPartBody>
        <w:p w:rsidR="000A4590" w:rsidRDefault="004E495F" w:rsidP="004E495F">
          <w:pPr>
            <w:pStyle w:val="F9A927B8A557E84AA03E069F6D860B0C"/>
          </w:pPr>
          <w:r w:rsidRPr="006145D8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95F"/>
    <w:rsid w:val="000A4590"/>
    <w:rsid w:val="002519A1"/>
    <w:rsid w:val="004E495F"/>
    <w:rsid w:val="00EA0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/>
      <w:outlineLvl w:val="0"/>
    </w:pPr>
    <w:rPr>
      <w:rFonts w:asciiTheme="majorHAnsi" w:eastAsiaTheme="minorHAnsi" w:hAnsiTheme="majorHAnsi"/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sz w:val="28"/>
      <w:szCs w:val="28"/>
    </w:rPr>
  </w:style>
  <w:style w:type="paragraph" w:customStyle="1" w:styleId="689C6729F1F3014EAFBFC76D057C6B4C">
    <w:name w:val="689C6729F1F3014EAFBFC76D057C6B4C"/>
  </w:style>
  <w:style w:type="paragraph" w:customStyle="1" w:styleId="C2D1E4536A199E468E582C8010713902">
    <w:name w:val="C2D1E4536A199E468E582C8010713902"/>
  </w:style>
  <w:style w:type="paragraph" w:customStyle="1" w:styleId="F9A927B8A557E84AA03E069F6D860B0C">
    <w:name w:val="F9A927B8A557E84AA03E069F6D860B0C"/>
    <w:rsid w:val="004E495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form.dotx</Template>
  <TotalTime>0</TotalTime>
  <Pages>1</Pages>
  <Words>120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2022-08-21T19:22:00Z</dcterms:created>
  <dcterms:modified xsi:type="dcterms:W3CDTF">2022-08-21T20:44:00Z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